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03"/>
        <w:gridCol w:w="5953"/>
      </w:tblGrid>
      <w:tr w:rsidR="00A47C2D" w:rsidRPr="00EB252D" w14:paraId="67E0A0E6" w14:textId="77777777">
        <w:trPr>
          <w:cantSplit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14:paraId="0F6D4B46" w14:textId="19129F11" w:rsidR="00A47C2D" w:rsidRDefault="00A47C2D">
            <w:pPr>
              <w:pStyle w:val="Kop2"/>
              <w:rPr>
                <w:lang w:val="es-ES_tradnl"/>
              </w:rPr>
            </w:pPr>
            <w:proofErr w:type="spellStart"/>
            <w:r>
              <w:rPr>
                <w:lang w:val="es-ES_tradnl"/>
              </w:rPr>
              <w:t>Atletiekclub</w:t>
            </w:r>
            <w:proofErr w:type="spellEnd"/>
            <w:r>
              <w:rPr>
                <w:lang w:val="es-ES_tradnl"/>
              </w:rPr>
              <w:t xml:space="preserve">  VITA</w:t>
            </w:r>
            <w:r w:rsidR="00EB252D">
              <w:rPr>
                <w:lang w:val="es-ES_tradnl"/>
              </w:rPr>
              <w:t xml:space="preserve"> - Ninove</w:t>
            </w:r>
          </w:p>
          <w:p w14:paraId="23F6BF75" w14:textId="5F8EB040" w:rsidR="007C090A" w:rsidRDefault="007C090A" w:rsidP="0012319C">
            <w:pPr>
              <w:pStyle w:val="Kop2"/>
              <w:rPr>
                <w:lang w:val="es-ES_tradnl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14:paraId="4C1BB90E" w14:textId="1FA03D37" w:rsidR="00A47C2D" w:rsidRDefault="00E84DB9">
            <w:pPr>
              <w:pStyle w:val="Kop2"/>
              <w:jc w:val="right"/>
              <w:rPr>
                <w:lang w:val="nl-NL"/>
              </w:rPr>
            </w:pPr>
            <w:r>
              <w:rPr>
                <w:lang w:val="nl-NL"/>
              </w:rPr>
              <w:t>Woensdag</w:t>
            </w:r>
            <w:r w:rsidR="00EB0550">
              <w:rPr>
                <w:lang w:val="nl-NL"/>
              </w:rPr>
              <w:t xml:space="preserve"> </w:t>
            </w:r>
            <w:r w:rsidR="000C6416">
              <w:rPr>
                <w:lang w:val="nl-NL"/>
              </w:rPr>
              <w:t>7</w:t>
            </w:r>
            <w:r>
              <w:rPr>
                <w:lang w:val="nl-NL"/>
              </w:rPr>
              <w:t xml:space="preserve"> mei</w:t>
            </w:r>
            <w:r w:rsidR="00EB252D">
              <w:rPr>
                <w:lang w:val="nl-NL"/>
              </w:rPr>
              <w:t xml:space="preserve"> 202</w:t>
            </w:r>
            <w:r w:rsidR="000C6416">
              <w:rPr>
                <w:lang w:val="nl-NL"/>
              </w:rPr>
              <w:t>5</w:t>
            </w:r>
            <w:r w:rsidR="00EB252D">
              <w:rPr>
                <w:lang w:val="nl-NL"/>
              </w:rPr>
              <w:t xml:space="preserve"> om 1</w:t>
            </w:r>
            <w:r>
              <w:rPr>
                <w:lang w:val="nl-NL"/>
              </w:rPr>
              <w:t>8</w:t>
            </w:r>
            <w:r w:rsidR="0036196F">
              <w:rPr>
                <w:lang w:val="nl-NL"/>
              </w:rPr>
              <w:t>u</w:t>
            </w:r>
            <w:r w:rsidR="00230F1E">
              <w:rPr>
                <w:lang w:val="nl-NL"/>
              </w:rPr>
              <w:t>30</w:t>
            </w:r>
          </w:p>
          <w:p w14:paraId="5E9727D9" w14:textId="6EBDF4FB" w:rsidR="00A47C2D" w:rsidRDefault="00A47C2D" w:rsidP="00955592">
            <w:pPr>
              <w:pStyle w:val="Kop2"/>
              <w:jc w:val="right"/>
              <w:rPr>
                <w:lang w:val="nl-NL"/>
              </w:rPr>
            </w:pPr>
          </w:p>
        </w:tc>
      </w:tr>
    </w:tbl>
    <w:p w14:paraId="475CDB07" w14:textId="09B8856E" w:rsidR="00A47C2D" w:rsidRPr="00162879" w:rsidRDefault="00162879" w:rsidP="00162879">
      <w:pPr>
        <w:pStyle w:val="Kop2"/>
        <w:jc w:val="center"/>
        <w:rPr>
          <w:sz w:val="44"/>
          <w:szCs w:val="44"/>
          <w:lang w:val="nl-NL"/>
        </w:rPr>
      </w:pPr>
      <w:r w:rsidRPr="00162879">
        <w:rPr>
          <w:sz w:val="44"/>
          <w:szCs w:val="44"/>
          <w:lang w:val="nl-NL"/>
        </w:rPr>
        <w:t>OPEN AVONDMEETING</w:t>
      </w:r>
    </w:p>
    <w:p w14:paraId="504B6AD1" w14:textId="77777777" w:rsidR="00A47C2D" w:rsidRDefault="00A47C2D">
      <w:pPr>
        <w:rPr>
          <w:sz w:val="12"/>
          <w:lang w:val="nl-NL"/>
        </w:rPr>
      </w:pPr>
    </w:p>
    <w:tbl>
      <w:tblPr>
        <w:tblW w:w="10688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021"/>
        <w:gridCol w:w="4253"/>
        <w:gridCol w:w="1161"/>
        <w:gridCol w:w="4253"/>
      </w:tblGrid>
      <w:tr w:rsidR="00A47C2D" w:rsidRPr="007C090A" w14:paraId="67B4BEEC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84DB481" w14:textId="77777777" w:rsidR="00A47C2D" w:rsidRDefault="00A47C2D">
            <w:pPr>
              <w:jc w:val="center"/>
              <w:rPr>
                <w:rFonts w:ascii="Times New Roman" w:hAnsi="Times New Roman"/>
                <w:sz w:val="32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812BE3C" w14:textId="77777777" w:rsidR="00A47C2D" w:rsidRDefault="00A47C2D">
            <w:pPr>
              <w:rPr>
                <w:rFonts w:ascii="Times New Roman" w:hAnsi="Times New Roman"/>
                <w:sz w:val="32"/>
                <w:lang w:val="nl-NL"/>
              </w:rPr>
            </w:pPr>
            <w:r>
              <w:rPr>
                <w:rFonts w:ascii="Times New Roman" w:hAnsi="Times New Roman"/>
                <w:b/>
                <w:sz w:val="32"/>
                <w:u w:val="single"/>
                <w:lang w:val="nl-NL"/>
              </w:rPr>
              <w:t>JONGENS / MANNEN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6218E9EC" w14:textId="77777777" w:rsidR="00A47C2D" w:rsidRDefault="00A47C2D">
            <w:pPr>
              <w:jc w:val="center"/>
              <w:rPr>
                <w:rFonts w:ascii="Times New Roman" w:hAnsi="Times New Roman"/>
                <w:sz w:val="32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0D2F2AD" w14:textId="77777777" w:rsidR="00A47C2D" w:rsidRDefault="00A47C2D">
            <w:pPr>
              <w:rPr>
                <w:rFonts w:ascii="Times New Roman" w:hAnsi="Times New Roman"/>
                <w:sz w:val="32"/>
                <w:lang w:val="nl-NL"/>
              </w:rPr>
            </w:pPr>
            <w:r>
              <w:rPr>
                <w:rFonts w:ascii="Times New Roman" w:hAnsi="Times New Roman"/>
                <w:b/>
                <w:sz w:val="32"/>
                <w:u w:val="single"/>
                <w:lang w:val="nl-NL"/>
              </w:rPr>
              <w:t>MEISJES / VROUWEN</w:t>
            </w:r>
          </w:p>
        </w:tc>
      </w:tr>
      <w:tr w:rsidR="00A47C2D" w:rsidRPr="00E657A1" w14:paraId="57001363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C0D491D" w14:textId="77777777" w:rsidR="00A47C2D" w:rsidRDefault="00A47C2D">
            <w:pPr>
              <w:jc w:val="center"/>
              <w:rPr>
                <w:lang w:val="es-ES_tradnl"/>
              </w:rPr>
            </w:pPr>
            <w:proofErr w:type="spellStart"/>
            <w:r>
              <w:rPr>
                <w:u w:val="single"/>
                <w:lang w:val="es-ES_tradnl"/>
              </w:rPr>
              <w:t>cad</w:t>
            </w:r>
            <w:proofErr w:type="spellEnd"/>
            <w:r>
              <w:rPr>
                <w:u w:val="single"/>
                <w:lang w:val="es-ES_tradnl"/>
              </w:rPr>
              <w:t>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4BAAE28" w14:textId="5C9F79EA" w:rsidR="00A47C2D" w:rsidRDefault="00B031D7">
            <w:pPr>
              <w:rPr>
                <w:lang w:val="es-ES_tradnl"/>
              </w:rPr>
            </w:pPr>
            <w:r>
              <w:rPr>
                <w:lang w:val="es-ES_tradnl"/>
              </w:rPr>
              <w:t>3</w:t>
            </w:r>
            <w:r w:rsidR="008E1D78">
              <w:rPr>
                <w:lang w:val="es-ES_tradnl"/>
              </w:rPr>
              <w:t>00H</w:t>
            </w:r>
            <w:r w:rsidR="00A47C2D">
              <w:rPr>
                <w:lang w:val="es-ES_tradnl"/>
              </w:rPr>
              <w:t>-100m-200m-800m</w:t>
            </w:r>
          </w:p>
          <w:p w14:paraId="48B81F74" w14:textId="67D02939" w:rsidR="00A47C2D" w:rsidRDefault="00A47C2D">
            <w:pPr>
              <w:rPr>
                <w:lang w:val="nl-NL"/>
              </w:rPr>
            </w:pPr>
            <w:r>
              <w:rPr>
                <w:lang w:val="nl-NL"/>
              </w:rPr>
              <w:t>hoog-</w:t>
            </w:r>
            <w:r w:rsidR="008744A2">
              <w:rPr>
                <w:lang w:val="nl-NL"/>
              </w:rPr>
              <w:t>kogel</w:t>
            </w:r>
            <w:r>
              <w:rPr>
                <w:lang w:val="nl-NL"/>
              </w:rPr>
              <w:t>-speer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5A9B86B2" w14:textId="77777777" w:rsidR="00A47C2D" w:rsidRDefault="00A47C2D">
            <w:pPr>
              <w:jc w:val="center"/>
              <w:rPr>
                <w:lang w:val="es-ES_tradnl"/>
              </w:rPr>
            </w:pPr>
            <w:proofErr w:type="spellStart"/>
            <w:r>
              <w:rPr>
                <w:u w:val="single"/>
                <w:lang w:val="es-ES_tradnl"/>
              </w:rPr>
              <w:t>Cad</w:t>
            </w:r>
            <w:proofErr w:type="spellEnd"/>
            <w:r>
              <w:rPr>
                <w:u w:val="single"/>
                <w:lang w:val="es-ES_tradnl"/>
              </w:rPr>
              <w:t>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B8B478A" w14:textId="6F32B721" w:rsidR="00A47C2D" w:rsidRDefault="00B031D7">
            <w:pPr>
              <w:rPr>
                <w:lang w:val="es-ES_tradnl"/>
              </w:rPr>
            </w:pPr>
            <w:r>
              <w:rPr>
                <w:lang w:val="es-ES_tradnl"/>
              </w:rPr>
              <w:t>30</w:t>
            </w:r>
            <w:r w:rsidR="008E1D78">
              <w:rPr>
                <w:lang w:val="es-ES_tradnl"/>
              </w:rPr>
              <w:t>0H</w:t>
            </w:r>
            <w:r w:rsidR="00A47C2D">
              <w:rPr>
                <w:lang w:val="es-ES_tradnl"/>
              </w:rPr>
              <w:t>-100m-200m-800m</w:t>
            </w:r>
          </w:p>
          <w:p w14:paraId="494429B0" w14:textId="77777777" w:rsidR="00A47C2D" w:rsidRDefault="00A47C2D">
            <w:pPr>
              <w:rPr>
                <w:lang w:val="nl-NL"/>
              </w:rPr>
            </w:pPr>
            <w:r>
              <w:rPr>
                <w:lang w:val="nl-NL"/>
              </w:rPr>
              <w:t>hoog-ver-kogel</w:t>
            </w:r>
          </w:p>
        </w:tc>
      </w:tr>
      <w:tr w:rsidR="00A47C2D" w:rsidRPr="00E657A1" w14:paraId="37A3707E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8F49DA0" w14:textId="77777777" w:rsidR="00A47C2D" w:rsidRDefault="00A47C2D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Schol.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B4FC2BE" w14:textId="2D87A054" w:rsidR="00A47C2D" w:rsidRDefault="00B031D7">
            <w:pPr>
              <w:rPr>
                <w:lang w:val="nl-NL"/>
              </w:rPr>
            </w:pPr>
            <w:r>
              <w:rPr>
                <w:lang w:val="nl-NL"/>
              </w:rPr>
              <w:t>40</w:t>
            </w:r>
            <w:r w:rsidR="008E1D78">
              <w:rPr>
                <w:lang w:val="nl-NL"/>
              </w:rPr>
              <w:t>0H</w:t>
            </w:r>
            <w:r w:rsidR="00A47C2D">
              <w:rPr>
                <w:lang w:val="nl-NL"/>
              </w:rPr>
              <w:t>-100m-200m-800m</w:t>
            </w:r>
            <w:r w:rsidR="009D0D5B">
              <w:rPr>
                <w:lang w:val="nl-NL"/>
              </w:rPr>
              <w:t>-3000m</w:t>
            </w:r>
          </w:p>
          <w:p w14:paraId="5DEEAEAA" w14:textId="3460D599" w:rsidR="00A47C2D" w:rsidRDefault="00A47C2D">
            <w:pPr>
              <w:rPr>
                <w:lang w:val="nl-NL"/>
              </w:rPr>
            </w:pPr>
            <w:r>
              <w:rPr>
                <w:lang w:val="nl-NL"/>
              </w:rPr>
              <w:t>hoog-</w:t>
            </w:r>
            <w:r w:rsidR="009258E0">
              <w:rPr>
                <w:lang w:val="nl-NL"/>
              </w:rPr>
              <w:t>ver-</w:t>
            </w:r>
            <w:r w:rsidR="0068485F">
              <w:rPr>
                <w:lang w:val="nl-NL"/>
              </w:rPr>
              <w:t>speer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28AFA014" w14:textId="77777777" w:rsidR="00A47C2D" w:rsidRDefault="00A47C2D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Schol.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49CDD74" w14:textId="60D9C058" w:rsidR="00F657E6" w:rsidRDefault="00B031D7" w:rsidP="00F657E6">
            <w:pPr>
              <w:rPr>
                <w:lang w:val="nl-NL"/>
              </w:rPr>
            </w:pPr>
            <w:r>
              <w:rPr>
                <w:lang w:val="nl-NL"/>
              </w:rPr>
              <w:t>4</w:t>
            </w:r>
            <w:r w:rsidR="008E1D78">
              <w:rPr>
                <w:lang w:val="nl-NL"/>
              </w:rPr>
              <w:t>00H</w:t>
            </w:r>
            <w:r w:rsidR="00A47C2D">
              <w:rPr>
                <w:lang w:val="nl-NL"/>
              </w:rPr>
              <w:t>-100m-200m-800m</w:t>
            </w:r>
            <w:r w:rsidR="00370516">
              <w:rPr>
                <w:lang w:val="nl-NL"/>
              </w:rPr>
              <w:t>-</w:t>
            </w:r>
            <w:r w:rsidR="009D0D5B">
              <w:rPr>
                <w:lang w:val="nl-NL"/>
              </w:rPr>
              <w:t>3000m</w:t>
            </w:r>
          </w:p>
          <w:p w14:paraId="40E8A234" w14:textId="77777777" w:rsidR="00A47C2D" w:rsidRDefault="00A47C2D" w:rsidP="00F657E6">
            <w:pPr>
              <w:rPr>
                <w:lang w:val="nl-NL"/>
              </w:rPr>
            </w:pPr>
            <w:r>
              <w:rPr>
                <w:lang w:val="nl-NL"/>
              </w:rPr>
              <w:t>hoog-</w:t>
            </w:r>
            <w:r w:rsidR="0068485F">
              <w:rPr>
                <w:lang w:val="nl-NL"/>
              </w:rPr>
              <w:t>ver</w:t>
            </w:r>
            <w:r>
              <w:rPr>
                <w:lang w:val="nl-NL"/>
              </w:rPr>
              <w:t>-</w:t>
            </w:r>
            <w:r w:rsidR="0068485F">
              <w:rPr>
                <w:lang w:val="nl-NL"/>
              </w:rPr>
              <w:t>kogel</w:t>
            </w:r>
          </w:p>
        </w:tc>
      </w:tr>
      <w:tr w:rsidR="00A47C2D" w:rsidRPr="00E657A1" w14:paraId="52FDF3FA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41F762E" w14:textId="77777777" w:rsidR="00A47C2D" w:rsidRDefault="00A47C2D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J.S.M.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605857A" w14:textId="030C29BC" w:rsidR="00A47C2D" w:rsidRDefault="00B031D7" w:rsidP="00F657E6">
            <w:pPr>
              <w:rPr>
                <w:lang w:val="nl-NL"/>
              </w:rPr>
            </w:pPr>
            <w:r>
              <w:rPr>
                <w:lang w:val="nl-NL"/>
              </w:rPr>
              <w:t>400</w:t>
            </w:r>
            <w:r w:rsidR="008E1D78">
              <w:rPr>
                <w:lang w:val="nl-NL"/>
              </w:rPr>
              <w:t>H</w:t>
            </w:r>
            <w:r w:rsidR="00A47C2D">
              <w:rPr>
                <w:lang w:val="nl-NL"/>
              </w:rPr>
              <w:t>-100m-200m-800m-</w:t>
            </w:r>
            <w:r w:rsidR="00F657E6">
              <w:rPr>
                <w:lang w:val="nl-NL"/>
              </w:rPr>
              <w:t>3</w:t>
            </w:r>
            <w:r w:rsidR="00A47C2D">
              <w:rPr>
                <w:lang w:val="nl-NL"/>
              </w:rPr>
              <w:t>000m</w:t>
            </w:r>
            <w:r w:rsidR="00095E54">
              <w:rPr>
                <w:lang w:val="nl-NL"/>
              </w:rPr>
              <w:t>-</w:t>
            </w:r>
            <w:r w:rsidR="009258E0">
              <w:rPr>
                <w:lang w:val="nl-NL"/>
              </w:rPr>
              <w:t>hoog-</w:t>
            </w:r>
            <w:r w:rsidR="00A47C2D">
              <w:rPr>
                <w:lang w:val="nl-NL"/>
              </w:rPr>
              <w:t>ver-kogel-speer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6CDE46B9" w14:textId="77777777" w:rsidR="00A47C2D" w:rsidRDefault="00A47C2D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J.S.M.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64C2A42" w14:textId="26E75E3F" w:rsidR="00A47C2D" w:rsidRDefault="00B031D7" w:rsidP="00F657E6">
            <w:pPr>
              <w:rPr>
                <w:lang w:val="nl-NL"/>
              </w:rPr>
            </w:pPr>
            <w:r>
              <w:rPr>
                <w:lang w:val="nl-NL"/>
              </w:rPr>
              <w:t>4</w:t>
            </w:r>
            <w:r w:rsidR="008E1D78">
              <w:rPr>
                <w:lang w:val="nl-NL"/>
              </w:rPr>
              <w:t>00H</w:t>
            </w:r>
            <w:r w:rsidR="00A47C2D">
              <w:rPr>
                <w:lang w:val="nl-NL"/>
              </w:rPr>
              <w:t>-100m-200m-800m-</w:t>
            </w:r>
            <w:r w:rsidR="00F657E6">
              <w:rPr>
                <w:lang w:val="nl-NL"/>
              </w:rPr>
              <w:t>3</w:t>
            </w:r>
            <w:r w:rsidR="00A47C2D">
              <w:rPr>
                <w:lang w:val="nl-NL"/>
              </w:rPr>
              <w:t>000m</w:t>
            </w:r>
            <w:r w:rsidR="00095E54">
              <w:rPr>
                <w:lang w:val="nl-NL"/>
              </w:rPr>
              <w:t>-</w:t>
            </w:r>
            <w:r w:rsidR="00A47C2D">
              <w:rPr>
                <w:lang w:val="nl-NL"/>
              </w:rPr>
              <w:t>hoog-</w:t>
            </w:r>
            <w:r w:rsidR="00BE090D">
              <w:rPr>
                <w:lang w:val="nl-NL"/>
              </w:rPr>
              <w:t>ver-</w:t>
            </w:r>
            <w:r w:rsidR="00A47C2D">
              <w:rPr>
                <w:lang w:val="nl-NL"/>
              </w:rPr>
              <w:t>kogel-speer</w:t>
            </w:r>
          </w:p>
        </w:tc>
      </w:tr>
      <w:tr w:rsidR="008646C5" w14:paraId="6A96642A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3859B07" w14:textId="77777777" w:rsidR="00F657E6" w:rsidRDefault="008646C5" w:rsidP="00FC220F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Mas.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7995A3F" w14:textId="2247B495" w:rsidR="00F657E6" w:rsidRDefault="008E1D78">
            <w:pPr>
              <w:rPr>
                <w:lang w:val="nl-NL"/>
              </w:rPr>
            </w:pPr>
            <w:r>
              <w:rPr>
                <w:lang w:val="nl-NL"/>
              </w:rPr>
              <w:t>Horden</w:t>
            </w:r>
            <w:r w:rsidR="008646C5">
              <w:rPr>
                <w:lang w:val="nl-NL"/>
              </w:rPr>
              <w:t>-kogel</w:t>
            </w:r>
            <w:r w:rsidR="00095E54">
              <w:rPr>
                <w:lang w:val="nl-NL"/>
              </w:rPr>
              <w:t>-speer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012802B9" w14:textId="77777777" w:rsidR="00F657E6" w:rsidRDefault="00095E54" w:rsidP="00FC220F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Mas.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6FD32E5" w14:textId="47224436" w:rsidR="00F657E6" w:rsidRDefault="008E1D78">
            <w:pPr>
              <w:rPr>
                <w:lang w:val="nl-NL"/>
              </w:rPr>
            </w:pPr>
            <w:r>
              <w:rPr>
                <w:lang w:val="nl-NL"/>
              </w:rPr>
              <w:t>horden</w:t>
            </w:r>
            <w:r w:rsidR="008646C5">
              <w:rPr>
                <w:lang w:val="nl-NL"/>
              </w:rPr>
              <w:t>-koge</w:t>
            </w:r>
            <w:r w:rsidR="00FC220F">
              <w:rPr>
                <w:lang w:val="nl-NL"/>
              </w:rPr>
              <w:t>l</w:t>
            </w:r>
          </w:p>
        </w:tc>
      </w:tr>
    </w:tbl>
    <w:p w14:paraId="268D9712" w14:textId="77777777" w:rsidR="00A47C2D" w:rsidRDefault="00A47C2D">
      <w:pPr>
        <w:pStyle w:val="Kop2"/>
        <w:rPr>
          <w:lang w:val="nl-NL"/>
        </w:rPr>
      </w:pPr>
      <w:r>
        <w:rPr>
          <w:lang w:val="nl-NL"/>
        </w:rPr>
        <w:t>UURROOSTER</w:t>
      </w:r>
    </w:p>
    <w:tbl>
      <w:tblPr>
        <w:tblW w:w="10548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021"/>
        <w:gridCol w:w="4253"/>
        <w:gridCol w:w="1021"/>
        <w:gridCol w:w="4253"/>
      </w:tblGrid>
      <w:tr w:rsidR="005C02D8" w:rsidRPr="00FC220F" w14:paraId="6D5655B2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9B8EBF8" w14:textId="51735227" w:rsidR="005C02D8" w:rsidRDefault="00080BE6" w:rsidP="0007132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18u30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641748A" w14:textId="7637EB78" w:rsidR="005C02D8" w:rsidRDefault="002C6E72" w:rsidP="0007132B">
            <w:pPr>
              <w:rPr>
                <w:lang w:val="nl-NL"/>
              </w:rPr>
            </w:pPr>
            <w:r>
              <w:rPr>
                <w:lang w:val="nl-NL"/>
              </w:rPr>
              <w:t>300H</w:t>
            </w:r>
            <w:r w:rsidR="004024D3">
              <w:rPr>
                <w:lang w:val="nl-NL"/>
              </w:rPr>
              <w:t xml:space="preserve"> </w:t>
            </w:r>
            <w:r w:rsidR="004D5108">
              <w:rPr>
                <w:lang w:val="nl-NL"/>
              </w:rPr>
              <w:t>W</w:t>
            </w:r>
            <w:r w:rsidR="00DC1DA6">
              <w:rPr>
                <w:lang w:val="nl-NL"/>
              </w:rPr>
              <w:t>60+</w:t>
            </w:r>
            <w:r w:rsidR="00AC1294">
              <w:rPr>
                <w:lang w:val="nl-NL"/>
              </w:rPr>
              <w:t xml:space="preserve"> (68cm)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5820BE41" w14:textId="07161EC0" w:rsidR="005C02D8" w:rsidRDefault="005C02D8" w:rsidP="0007132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18u30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B2FA192" w14:textId="6CEDBEE2" w:rsidR="005C02D8" w:rsidRDefault="005C02D8" w:rsidP="0007132B">
            <w:pPr>
              <w:rPr>
                <w:lang w:val="nl-NL"/>
              </w:rPr>
            </w:pPr>
            <w:r>
              <w:rPr>
                <w:lang w:val="nl-NL"/>
              </w:rPr>
              <w:t xml:space="preserve">Hoog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>/schol jongens</w:t>
            </w:r>
          </w:p>
        </w:tc>
      </w:tr>
      <w:tr w:rsidR="002C6E72" w:rsidRPr="00E657A1" w14:paraId="729519EA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4068714" w14:textId="76154720" w:rsidR="002C6E72" w:rsidRDefault="002C6E72" w:rsidP="00080BE6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18u30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978D8F1" w14:textId="66FC51AB" w:rsidR="002C6E72" w:rsidRDefault="002C6E72" w:rsidP="00080BE6">
            <w:pPr>
              <w:rPr>
                <w:lang w:val="nl-NL"/>
              </w:rPr>
            </w:pPr>
            <w:r>
              <w:rPr>
                <w:lang w:val="nl-NL"/>
              </w:rPr>
              <w:t>300H M70+</w:t>
            </w:r>
            <w:r w:rsidR="004024D3">
              <w:rPr>
                <w:lang w:val="nl-NL"/>
              </w:rPr>
              <w:t xml:space="preserve"> (68cm)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C2764C1" w14:textId="77777777" w:rsidR="002C6E72" w:rsidRDefault="002C6E72" w:rsidP="00080BE6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E50F35E" w14:textId="3F3FB636" w:rsidR="002C6E72" w:rsidRPr="005C02D8" w:rsidRDefault="002C6E72" w:rsidP="00080BE6">
            <w:pPr>
              <w:rPr>
                <w:lang w:val="nl-BE"/>
              </w:rPr>
            </w:pPr>
            <w:r w:rsidRPr="005C02D8">
              <w:rPr>
                <w:lang w:val="nl-BE"/>
              </w:rPr>
              <w:t xml:space="preserve">Hoog </w:t>
            </w:r>
            <w:proofErr w:type="spellStart"/>
            <w:r w:rsidRPr="005C02D8">
              <w:rPr>
                <w:lang w:val="nl-BE"/>
              </w:rPr>
              <w:t>jun.sen.mas</w:t>
            </w:r>
            <w:proofErr w:type="spellEnd"/>
            <w:r w:rsidRPr="005C02D8">
              <w:rPr>
                <w:lang w:val="nl-BE"/>
              </w:rPr>
              <w:t xml:space="preserve"> mannen</w:t>
            </w:r>
          </w:p>
        </w:tc>
      </w:tr>
      <w:tr w:rsidR="002C6E72" w:rsidRPr="00D73145" w14:paraId="1C0E18B8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4229104" w14:textId="4FE6CF14" w:rsidR="002C6E72" w:rsidRDefault="002C6E72" w:rsidP="00080BE6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18u35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10548" w:type="dxa"/>
              <w:tblLayout w:type="fixed"/>
              <w:tblCellMar>
                <w:left w:w="56" w:type="dxa"/>
                <w:right w:w="56" w:type="dxa"/>
              </w:tblCellMar>
              <w:tblLook w:val="0000" w:firstRow="0" w:lastRow="0" w:firstColumn="0" w:lastColumn="0" w:noHBand="0" w:noVBand="0"/>
            </w:tblPr>
            <w:tblGrid>
              <w:gridCol w:w="10548"/>
            </w:tblGrid>
            <w:tr w:rsidR="002C6E72" w:rsidRPr="00E657A1" w14:paraId="2B59C6DF" w14:textId="77777777" w:rsidTr="00AE65B2">
              <w:trPr>
                <w:cantSplit/>
              </w:trPr>
              <w:tc>
                <w:tcPr>
                  <w:tcW w:w="1054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077680" w14:textId="77777777" w:rsidR="002C6E72" w:rsidRPr="0003351B" w:rsidRDefault="002C6E72" w:rsidP="00080BE6">
                  <w:pPr>
                    <w:rPr>
                      <w:lang w:val="nl-NL"/>
                    </w:rPr>
                  </w:pPr>
                  <w:r>
                    <w:rPr>
                      <w:lang w:val="nl-NL"/>
                    </w:rPr>
                    <w:t>30</w:t>
                  </w:r>
                  <w:r w:rsidRPr="0003351B">
                    <w:rPr>
                      <w:lang w:val="nl-NL"/>
                    </w:rPr>
                    <w:t xml:space="preserve">0H </w:t>
                  </w:r>
                  <w:proofErr w:type="spellStart"/>
                  <w:r w:rsidRPr="0003351B">
                    <w:rPr>
                      <w:lang w:val="nl-NL"/>
                    </w:rPr>
                    <w:t>cad</w:t>
                  </w:r>
                  <w:proofErr w:type="spellEnd"/>
                  <w:r w:rsidRPr="0003351B">
                    <w:rPr>
                      <w:lang w:val="nl-NL"/>
                    </w:rPr>
                    <w:t xml:space="preserve"> meisjes/W</w:t>
                  </w:r>
                  <w:r>
                    <w:rPr>
                      <w:lang w:val="nl-NL"/>
                    </w:rPr>
                    <w:t>5</w:t>
                  </w:r>
                  <w:r w:rsidRPr="0003351B">
                    <w:rPr>
                      <w:lang w:val="nl-NL"/>
                    </w:rPr>
                    <w:t>0</w:t>
                  </w:r>
                  <w:r>
                    <w:rPr>
                      <w:lang w:val="nl-NL"/>
                    </w:rPr>
                    <w:t>/55</w:t>
                  </w:r>
                  <w:r w:rsidRPr="0003351B">
                    <w:rPr>
                      <w:lang w:val="nl-NL"/>
                    </w:rPr>
                    <w:t>) 76cm</w:t>
                  </w:r>
                </w:p>
              </w:tc>
            </w:tr>
          </w:tbl>
          <w:p w14:paraId="5D2209F6" w14:textId="0D7F71D7" w:rsidR="002C6E72" w:rsidRDefault="002C6E72" w:rsidP="00080BE6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DE51574" w14:textId="77777777" w:rsidR="002C6E72" w:rsidRDefault="002C6E72" w:rsidP="00080BE6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8750357" w14:textId="093754F0" w:rsidR="002C6E72" w:rsidRPr="005C02D8" w:rsidRDefault="002C6E72" w:rsidP="00080BE6">
            <w:pPr>
              <w:rPr>
                <w:lang w:val="nl-BE"/>
              </w:rPr>
            </w:pPr>
            <w:r>
              <w:rPr>
                <w:lang w:val="nl-NL"/>
              </w:rPr>
              <w:t>Kogel jun mannen/M50-55 (6kg)</w:t>
            </w:r>
          </w:p>
        </w:tc>
      </w:tr>
      <w:tr w:rsidR="002C6E72" w:rsidRPr="00FC220F" w14:paraId="3B09F7BA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0E95207" w14:textId="77A02015" w:rsidR="002C6E72" w:rsidRDefault="002C6E72" w:rsidP="00080BE6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18u4</w:t>
            </w:r>
            <w:r w:rsidR="00E657A1"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1FC8AC5" w14:textId="60DBE81A" w:rsidR="002C6E72" w:rsidRDefault="002C6E72" w:rsidP="00080BE6">
            <w:pPr>
              <w:rPr>
                <w:lang w:val="nl-NL"/>
              </w:rPr>
            </w:pPr>
            <w:r>
              <w:rPr>
                <w:lang w:val="nl-NL"/>
              </w:rPr>
              <w:t>3</w:t>
            </w:r>
            <w:r w:rsidRPr="0003351B">
              <w:rPr>
                <w:lang w:val="nl-NL"/>
              </w:rPr>
              <w:t xml:space="preserve">00H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jongens/M60-65 (76c)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0647232" w14:textId="0355BDFD" w:rsidR="002C6E72" w:rsidRDefault="002C6E72" w:rsidP="00080BE6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87DBEB4" w14:textId="790324B7" w:rsidR="002C6E72" w:rsidRDefault="002C6E72" w:rsidP="00080BE6">
            <w:pPr>
              <w:rPr>
                <w:lang w:val="nl-NL"/>
              </w:rPr>
            </w:pPr>
            <w:r>
              <w:rPr>
                <w:lang w:val="nl-NL"/>
              </w:rPr>
              <w:t>Kogel sen mannen/M35-45 (7,26</w:t>
            </w:r>
          </w:p>
        </w:tc>
      </w:tr>
      <w:tr w:rsidR="002C6E72" w:rsidRPr="00FC220F" w14:paraId="0E5A2B8E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2D4483B" w14:textId="0D8DD9FB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18u48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4E3CE08" w14:textId="06BBABCC" w:rsidR="002C6E72" w:rsidRDefault="002C6E72" w:rsidP="00C86F39">
            <w:pPr>
              <w:rPr>
                <w:lang w:val="nl-NL"/>
              </w:rPr>
            </w:pPr>
            <w:r>
              <w:rPr>
                <w:lang w:val="nl-BE"/>
              </w:rPr>
              <w:t>400H schol/JS vrouwen/W35-45 (76c)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263F780" w14:textId="77777777" w:rsidR="002C6E72" w:rsidRDefault="002C6E72" w:rsidP="00C86F39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01AC73D" w14:textId="2AB88203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 xml:space="preserve">Speer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jongens (600gr)</w:t>
            </w:r>
          </w:p>
        </w:tc>
      </w:tr>
      <w:tr w:rsidR="002C6E72" w:rsidRPr="00FC220F" w14:paraId="58CBBFA3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D93B3A4" w14:textId="3854BC67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18u55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65F966F" w14:textId="53834B36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>400H schol jongens/M50-55 (84)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C1B03E8" w14:textId="77777777" w:rsidR="002C6E72" w:rsidRDefault="002C6E72" w:rsidP="00C86F39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3719E1F" w14:textId="25E66F83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>Speer M60-65 (600gr)</w:t>
            </w:r>
          </w:p>
        </w:tc>
      </w:tr>
      <w:tr w:rsidR="002C6E72" w:rsidRPr="00DE1DF4" w14:paraId="0DDAED94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AFE8323" w14:textId="3ED20F9E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19u05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0F99F5E" w14:textId="06532362" w:rsidR="002C6E72" w:rsidRPr="00DE1DF4" w:rsidRDefault="002C6E72" w:rsidP="00C86F39">
            <w:pPr>
              <w:rPr>
                <w:lang w:val="nl-BE"/>
              </w:rPr>
            </w:pPr>
            <w:r>
              <w:rPr>
                <w:lang w:val="nl-BE"/>
              </w:rPr>
              <w:t>400H JS Mannen/M35-45 (91cm)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363C832" w14:textId="77777777" w:rsidR="002C6E72" w:rsidRDefault="002C6E72" w:rsidP="00C86F39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603E0FB" w14:textId="757D43A5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>Speer M70-75 (500gr)</w:t>
            </w:r>
          </w:p>
        </w:tc>
      </w:tr>
      <w:tr w:rsidR="002C6E72" w:rsidRPr="00FC220F" w14:paraId="31E047DA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330F858" w14:textId="1E46B498" w:rsidR="002C6E72" w:rsidRDefault="002C6E72" w:rsidP="00C86F39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8B42015" w14:textId="5D659D0C" w:rsidR="002C6E72" w:rsidRDefault="002C6E72" w:rsidP="00C86F39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13FB6D9" w14:textId="77777777" w:rsidR="002C6E72" w:rsidRDefault="002C6E72" w:rsidP="00C86F39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45667FD" w14:textId="49221F87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 xml:space="preserve">Ver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meisjes</w:t>
            </w:r>
          </w:p>
        </w:tc>
      </w:tr>
      <w:tr w:rsidR="002C6E72" w:rsidRPr="00FC220F" w14:paraId="4A9E343B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DD25904" w14:textId="6A86574A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19u15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9ADFC72" w14:textId="3ECFAE1E" w:rsidR="002C6E72" w:rsidRPr="00DE1DF4" w:rsidRDefault="002C6E72" w:rsidP="00C86F39">
            <w:pPr>
              <w:rPr>
                <w:lang w:val="nl-BE"/>
              </w:rPr>
            </w:pPr>
            <w:r>
              <w:rPr>
                <w:lang w:val="nl-NL"/>
              </w:rPr>
              <w:t xml:space="preserve">100m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2BA5CFB" w14:textId="77777777" w:rsidR="002C6E72" w:rsidRDefault="002C6E72" w:rsidP="00C86F39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28DF288" w14:textId="3D206897" w:rsidR="002C6E72" w:rsidRDefault="002C6E72" w:rsidP="00C86F39">
            <w:pPr>
              <w:rPr>
                <w:lang w:val="nl-NL"/>
              </w:rPr>
            </w:pPr>
          </w:p>
        </w:tc>
      </w:tr>
      <w:tr w:rsidR="002C6E72" w:rsidRPr="00E657A1" w14:paraId="0935FB29" w14:textId="77777777" w:rsidTr="00A87E1C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0E00B05" w14:textId="08A92278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de-DE"/>
              </w:rPr>
              <w:t>19u25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E13888B" w14:textId="6F9AE51F" w:rsidR="002C6E72" w:rsidRDefault="002C6E72" w:rsidP="00C86F39">
            <w:pPr>
              <w:rPr>
                <w:lang w:val="nl-BE"/>
              </w:rPr>
            </w:pPr>
            <w:r>
              <w:rPr>
                <w:lang w:val="nl-NL"/>
              </w:rPr>
              <w:t>100m schol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E6A3282" w14:textId="1F594DF0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19u10</w:t>
            </w:r>
          </w:p>
        </w:tc>
        <w:tc>
          <w:tcPr>
            <w:tcW w:w="4253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5B20825C" w14:textId="400FA4F0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 xml:space="preserve">kogel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meisjes/W55+ (3kg)</w:t>
            </w:r>
          </w:p>
        </w:tc>
      </w:tr>
      <w:tr w:rsidR="002C6E72" w:rsidRPr="00D73145" w14:paraId="7AE14B34" w14:textId="77777777" w:rsidTr="00A87E1C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C3C82A1" w14:textId="0E454FFF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19u32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86C4C01" w14:textId="6E41EDFD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 xml:space="preserve">100m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DACA366" w14:textId="3337603B" w:rsidR="002C6E72" w:rsidRDefault="002C6E72" w:rsidP="00C86F39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3053C27" w14:textId="6387915E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>Kogel schol meisjes (3kg)</w:t>
            </w:r>
          </w:p>
        </w:tc>
      </w:tr>
      <w:tr w:rsidR="002C6E72" w:rsidRPr="00E657A1" w14:paraId="06B879C3" w14:textId="77777777" w:rsidTr="00C803E8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098BBA3E" w14:textId="290BE56B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19u40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0748968" w14:textId="5AA6CEF6" w:rsidR="002C6E72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>100m schol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1C82D0E" w14:textId="62E09FD5" w:rsidR="002C6E72" w:rsidRDefault="002C6E72" w:rsidP="00C86F39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19u20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7753680" w14:textId="3C4D505D" w:rsidR="002C6E72" w:rsidRPr="005D2714" w:rsidRDefault="002C6E72" w:rsidP="00C86F39">
            <w:pPr>
              <w:rPr>
                <w:lang w:val="nl-NL"/>
              </w:rPr>
            </w:pPr>
            <w:r>
              <w:rPr>
                <w:lang w:val="nl-NL"/>
              </w:rPr>
              <w:t xml:space="preserve">Speer </w:t>
            </w:r>
            <w:proofErr w:type="spellStart"/>
            <w:r>
              <w:rPr>
                <w:lang w:val="nl-NL"/>
              </w:rPr>
              <w:t>jun.sen.mas</w:t>
            </w:r>
            <w:proofErr w:type="spellEnd"/>
            <w:r>
              <w:rPr>
                <w:lang w:val="nl-NL"/>
              </w:rPr>
              <w:t xml:space="preserve"> vrouw (600gr)</w:t>
            </w:r>
          </w:p>
        </w:tc>
      </w:tr>
      <w:tr w:rsidR="002C6E72" w:rsidRPr="00D73145" w14:paraId="6D7A09DD" w14:textId="77777777" w:rsidTr="00D05748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E23D639" w14:textId="1A1E8FDD" w:rsidR="002C6E72" w:rsidRPr="00187041" w:rsidRDefault="002C6E72" w:rsidP="009E5E58">
            <w:pPr>
              <w:rPr>
                <w:u w:val="single"/>
                <w:lang w:val="de-DE"/>
              </w:rPr>
            </w:pPr>
            <w:r>
              <w:rPr>
                <w:u w:val="single"/>
                <w:lang w:val="nl-NL"/>
              </w:rPr>
              <w:t>19u46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FDE453C" w14:textId="1CA0C54E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100m </w:t>
            </w:r>
            <w:proofErr w:type="spellStart"/>
            <w:r>
              <w:rPr>
                <w:lang w:val="nl-NL"/>
              </w:rPr>
              <w:t>jun.sen.mas</w:t>
            </w:r>
            <w:proofErr w:type="spellEnd"/>
            <w:r>
              <w:rPr>
                <w:lang w:val="nl-NL"/>
              </w:rPr>
              <w:t xml:space="preserve"> vrouwen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D130ACE" w14:textId="7D10DC3E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E924BFE" w14:textId="0ABB05C0" w:rsidR="002C6E72" w:rsidRPr="00063377" w:rsidRDefault="002C6E72" w:rsidP="009E5E58">
            <w:pPr>
              <w:rPr>
                <w:lang w:val="nl-BE"/>
              </w:rPr>
            </w:pPr>
            <w:r w:rsidRPr="00023CF2">
              <w:rPr>
                <w:lang w:val="de-DE"/>
              </w:rPr>
              <w:t xml:space="preserve">Ver </w:t>
            </w:r>
            <w:proofErr w:type="spellStart"/>
            <w:r>
              <w:rPr>
                <w:lang w:val="de-DE"/>
              </w:rPr>
              <w:t>schol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jongens</w:t>
            </w:r>
            <w:proofErr w:type="spellEnd"/>
          </w:p>
        </w:tc>
      </w:tr>
      <w:tr w:rsidR="002C6E72" w:rsidRPr="00E657A1" w14:paraId="3F5B0EF6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DD96522" w14:textId="4BCA5CD9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19u55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809C151" w14:textId="73FF379B" w:rsidR="002C6E72" w:rsidRPr="005747E8" w:rsidRDefault="002C6E72" w:rsidP="009E5E58">
            <w:pPr>
              <w:rPr>
                <w:lang w:val="de-DE"/>
              </w:rPr>
            </w:pPr>
            <w:r w:rsidRPr="007C26D7">
              <w:rPr>
                <w:lang w:val="de-DE"/>
              </w:rPr>
              <w:t xml:space="preserve">100m </w:t>
            </w:r>
            <w:proofErr w:type="spellStart"/>
            <w:r w:rsidRPr="007C26D7">
              <w:rPr>
                <w:lang w:val="de-DE"/>
              </w:rPr>
              <w:t>jun.sen.mas</w:t>
            </w:r>
            <w:proofErr w:type="spellEnd"/>
            <w:r w:rsidRPr="007C26D7">
              <w:rPr>
                <w:lang w:val="de-DE"/>
              </w:rPr>
              <w:t xml:space="preserve"> </w:t>
            </w:r>
            <w:proofErr w:type="spellStart"/>
            <w:r w:rsidRPr="007C26D7">
              <w:rPr>
                <w:lang w:val="de-DE"/>
              </w:rPr>
              <w:t>mannen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949EC8F" w14:textId="585D77D9" w:rsidR="002C6E72" w:rsidRPr="009E5E58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4050344" w14:textId="43D852B1" w:rsidR="002C6E72" w:rsidRPr="000C6416" w:rsidRDefault="002C6E72" w:rsidP="009E5E58">
            <w:pPr>
              <w:rPr>
                <w:lang w:val="de-DE"/>
              </w:rPr>
            </w:pPr>
          </w:p>
        </w:tc>
      </w:tr>
      <w:tr w:rsidR="002C6E72" w:rsidRPr="009E5E58" w14:paraId="65C545E4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359C33E" w14:textId="21052747" w:rsidR="002C6E72" w:rsidRPr="000C6416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5A3ED20" w14:textId="5DC08CE8" w:rsidR="002C6E72" w:rsidRPr="000C6416" w:rsidRDefault="002C6E72" w:rsidP="009E5E58">
            <w:pPr>
              <w:rPr>
                <w:lang w:val="de-DE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CCCC908" w14:textId="5CE93620" w:rsidR="002C6E72" w:rsidRPr="00E71756" w:rsidRDefault="002C6E72" w:rsidP="009E5E58">
            <w:pPr>
              <w:rPr>
                <w:u w:val="single"/>
                <w:lang w:val="nl-BE"/>
              </w:rPr>
            </w:pPr>
            <w:r>
              <w:rPr>
                <w:u w:val="single"/>
                <w:lang w:val="nl-NL"/>
              </w:rPr>
              <w:t>20u00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748FAAC" w14:textId="79CE640E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Hoog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>/schol meisjes</w:t>
            </w:r>
          </w:p>
        </w:tc>
      </w:tr>
      <w:tr w:rsidR="002C6E72" w:rsidRPr="00E657A1" w14:paraId="27A7A433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5C171883" w14:textId="14C6E0DB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20u05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D144DE0" w14:textId="47B18286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800m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0EFC86FC" w14:textId="7DE165A4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8D327B9" w14:textId="25ADAD13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Hoog </w:t>
            </w:r>
            <w:proofErr w:type="spellStart"/>
            <w:r>
              <w:rPr>
                <w:lang w:val="nl-NL"/>
              </w:rPr>
              <w:t>jun.sen.mas</w:t>
            </w:r>
            <w:proofErr w:type="spellEnd"/>
            <w:r>
              <w:rPr>
                <w:lang w:val="nl-NL"/>
              </w:rPr>
              <w:t xml:space="preserve"> vrouwen</w:t>
            </w:r>
          </w:p>
        </w:tc>
      </w:tr>
      <w:tr w:rsidR="002C6E72" w:rsidRPr="00E657A1" w14:paraId="698F8B8A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552F0A6" w14:textId="02116631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20u1</w:t>
            </w:r>
            <w:r w:rsidR="00351FE2">
              <w:rPr>
                <w:u w:val="single"/>
                <w:lang w:val="nl-NL"/>
              </w:rPr>
              <w:t>2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9E6EC05" w14:textId="2CD646CA" w:rsidR="002C6E72" w:rsidRPr="007C26D7" w:rsidRDefault="002C6E72" w:rsidP="009E5E58">
            <w:pPr>
              <w:rPr>
                <w:lang w:val="de-DE"/>
              </w:rPr>
            </w:pPr>
            <w:r>
              <w:rPr>
                <w:lang w:val="nl-NL"/>
              </w:rPr>
              <w:t>800m schol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AF93BE1" w14:textId="77777777" w:rsidR="002C6E72" w:rsidRPr="007C26D7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67B0C30" w14:textId="24143892" w:rsidR="002C6E72" w:rsidRPr="006A50E7" w:rsidRDefault="002C6E72" w:rsidP="009E5E58">
            <w:pPr>
              <w:rPr>
                <w:lang w:val="nl-BE"/>
              </w:rPr>
            </w:pPr>
            <w:r>
              <w:rPr>
                <w:lang w:val="nl-NL"/>
              </w:rPr>
              <w:t xml:space="preserve">kogel </w:t>
            </w:r>
            <w:proofErr w:type="spellStart"/>
            <w:r>
              <w:rPr>
                <w:lang w:val="nl-NL"/>
              </w:rPr>
              <w:t>jun.sen.mas</w:t>
            </w:r>
            <w:proofErr w:type="spellEnd"/>
            <w:r>
              <w:rPr>
                <w:lang w:val="nl-NL"/>
              </w:rPr>
              <w:t xml:space="preserve"> vrouwen 4kg</w:t>
            </w:r>
          </w:p>
        </w:tc>
      </w:tr>
      <w:tr w:rsidR="002C6E72" w:rsidRPr="00D73145" w14:paraId="4AA1DB78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A1BC6A1" w14:textId="7440ABD8" w:rsidR="002C6E72" w:rsidRPr="00EB252D" w:rsidRDefault="002C6E72" w:rsidP="009E5E58">
            <w:pPr>
              <w:rPr>
                <w:u w:val="single"/>
                <w:lang w:val="de-DE"/>
              </w:rPr>
            </w:pPr>
            <w:r>
              <w:rPr>
                <w:u w:val="single"/>
                <w:lang w:val="nl-NL"/>
              </w:rPr>
              <w:t>20u19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69FD8E5" w14:textId="3F19D9FE" w:rsidR="002C6E72" w:rsidRPr="000E1F93" w:rsidRDefault="002C6E72" w:rsidP="009E5E58">
            <w:pPr>
              <w:rPr>
                <w:highlight w:val="yellow"/>
                <w:lang w:val="de-DE"/>
              </w:rPr>
            </w:pPr>
            <w:r>
              <w:rPr>
                <w:lang w:val="nl-NL"/>
              </w:rPr>
              <w:t xml:space="preserve">800m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5D508AD4" w14:textId="439E37FE" w:rsidR="002C6E72" w:rsidRPr="000E1F93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5EAC559" w14:textId="23D75EFF" w:rsidR="002C6E72" w:rsidRPr="00AE0BB4" w:rsidRDefault="002C6E72" w:rsidP="009E5E58">
            <w:pPr>
              <w:rPr>
                <w:lang w:val="nl-BE"/>
              </w:rPr>
            </w:pPr>
            <w:r>
              <w:rPr>
                <w:lang w:val="nl-NL"/>
              </w:rPr>
              <w:t>Speer schol jongens (700gr)</w:t>
            </w:r>
          </w:p>
        </w:tc>
      </w:tr>
      <w:tr w:rsidR="002C6E72" w:rsidRPr="00B031D7" w14:paraId="08300BD3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2E921F2" w14:textId="59E3E9CC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20u2</w:t>
            </w:r>
            <w:r w:rsidR="00B25837">
              <w:rPr>
                <w:u w:val="single"/>
                <w:lang w:val="nl-NL"/>
              </w:rPr>
              <w:t>6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4C82193" w14:textId="25D54A10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>800m schol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0CBCC405" w14:textId="6BBFEBFB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0B8AF76" w14:textId="52E1CDA9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>Speer M50-55 (700gr)</w:t>
            </w:r>
          </w:p>
        </w:tc>
      </w:tr>
      <w:tr w:rsidR="002C6E72" w:rsidRPr="00E657A1" w14:paraId="1B951F68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6425BD8" w14:textId="3CB2958C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ACA3E2B" w14:textId="1145C566" w:rsidR="002C6E72" w:rsidRDefault="002C6E72" w:rsidP="009E5E58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BBFC326" w14:textId="77777777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6AE663D" w14:textId="608997D5" w:rsidR="002C6E72" w:rsidRPr="002C6E72" w:rsidRDefault="002C6E72" w:rsidP="009E5E58">
            <w:pPr>
              <w:rPr>
                <w:lang w:val="de-DE"/>
              </w:rPr>
            </w:pPr>
            <w:r>
              <w:rPr>
                <w:lang w:val="de-DE"/>
              </w:rPr>
              <w:t>V</w:t>
            </w:r>
            <w:r w:rsidRPr="00725D1B">
              <w:rPr>
                <w:lang w:val="de-DE"/>
              </w:rPr>
              <w:t xml:space="preserve">er </w:t>
            </w:r>
            <w:proofErr w:type="spellStart"/>
            <w:r w:rsidRPr="00725D1B">
              <w:rPr>
                <w:lang w:val="de-DE"/>
              </w:rPr>
              <w:t>jun.sen.mas</w:t>
            </w:r>
            <w:proofErr w:type="spellEnd"/>
            <w:r w:rsidRPr="00725D1B">
              <w:rPr>
                <w:lang w:val="de-DE"/>
              </w:rPr>
              <w:t xml:space="preserve"> </w:t>
            </w:r>
            <w:proofErr w:type="spellStart"/>
            <w:r w:rsidRPr="00725D1B">
              <w:rPr>
                <w:lang w:val="de-DE"/>
              </w:rPr>
              <w:t>m</w:t>
            </w:r>
            <w:r>
              <w:rPr>
                <w:lang w:val="de-DE"/>
              </w:rPr>
              <w:t>annen</w:t>
            </w:r>
            <w:proofErr w:type="spellEnd"/>
          </w:p>
        </w:tc>
      </w:tr>
      <w:tr w:rsidR="002C6E72" w:rsidRPr="00D73145" w14:paraId="4FDF7083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2E2AC54" w14:textId="47B18C8F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20u35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CF9DA4D" w14:textId="57D3E42C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200m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8386FE5" w14:textId="77777777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8299FAC" w14:textId="1992BC2B" w:rsidR="002C6E72" w:rsidRPr="00725D1B" w:rsidRDefault="002C6E72" w:rsidP="009E5E58">
            <w:pPr>
              <w:rPr>
                <w:lang w:val="de-DE"/>
              </w:rPr>
            </w:pPr>
          </w:p>
        </w:tc>
      </w:tr>
      <w:tr w:rsidR="002C6E72" w:rsidRPr="00B031D7" w14:paraId="37D3F362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9EC2210" w14:textId="4515515D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20u45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2E39CCD" w14:textId="56412F7A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>200m schol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10327E8" w14:textId="77777777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11EDB68" w14:textId="73E8A057" w:rsidR="002C6E72" w:rsidRDefault="002C6E72" w:rsidP="009E5E58">
            <w:pPr>
              <w:rPr>
                <w:lang w:val="nl-NL"/>
              </w:rPr>
            </w:pPr>
          </w:p>
        </w:tc>
      </w:tr>
      <w:tr w:rsidR="002C6E72" w:rsidRPr="00E657A1" w14:paraId="3EC23E50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592CBED5" w14:textId="61EE65A6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20u50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4A1CF1E" w14:textId="7F40ACB3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200m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E936E4A" w14:textId="2D4985C7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20u40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8FAF629" w14:textId="789DFA0F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kogel </w:t>
            </w:r>
            <w:proofErr w:type="spellStart"/>
            <w:r>
              <w:rPr>
                <w:lang w:val="nl-NL"/>
              </w:rPr>
              <w:t>cad</w:t>
            </w:r>
            <w:proofErr w:type="spellEnd"/>
            <w:r>
              <w:rPr>
                <w:lang w:val="nl-NL"/>
              </w:rPr>
              <w:t xml:space="preserve"> jongens/M70-75 (4kg</w:t>
            </w:r>
          </w:p>
        </w:tc>
      </w:tr>
      <w:tr w:rsidR="002C6E72" w:rsidRPr="00D73145" w14:paraId="24FFC31D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3CDD5E7A" w14:textId="06928375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20u55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37E38E1" w14:textId="5E6E9E82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>200m schol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C58B8F2" w14:textId="5F8EF853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2BC185F" w14:textId="52D5C4D2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>Kogel M60/65 (5kg)</w:t>
            </w:r>
          </w:p>
        </w:tc>
      </w:tr>
      <w:tr w:rsidR="002C6E72" w:rsidRPr="008D609C" w14:paraId="2C6B5AA8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02ECF7C5" w14:textId="217544C6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21u00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7E9F7F0" w14:textId="748785DC" w:rsidR="002C6E72" w:rsidRPr="00B31777" w:rsidRDefault="002C6E72" w:rsidP="009E5E58">
            <w:pPr>
              <w:rPr>
                <w:lang w:val="nl-BE"/>
              </w:rPr>
            </w:pPr>
            <w:r>
              <w:rPr>
                <w:lang w:val="nl-NL"/>
              </w:rPr>
              <w:t xml:space="preserve">200m </w:t>
            </w:r>
            <w:proofErr w:type="spellStart"/>
            <w:r>
              <w:rPr>
                <w:lang w:val="nl-NL"/>
              </w:rPr>
              <w:t>jun.sen.mas</w:t>
            </w:r>
            <w:proofErr w:type="spellEnd"/>
            <w:r>
              <w:rPr>
                <w:lang w:val="nl-NL"/>
              </w:rPr>
              <w:t xml:space="preserve"> vrouwen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5D994F2" w14:textId="4CEB2414" w:rsidR="002C6E72" w:rsidRPr="00B31777" w:rsidRDefault="002C6E72" w:rsidP="009E5E58">
            <w:pPr>
              <w:rPr>
                <w:u w:val="single"/>
                <w:lang w:val="nl-B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733E1D4" w14:textId="278BDE86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 xml:space="preserve">Speer </w:t>
            </w:r>
            <w:proofErr w:type="spellStart"/>
            <w:r>
              <w:rPr>
                <w:lang w:val="nl-NL"/>
              </w:rPr>
              <w:t>jsm</w:t>
            </w:r>
            <w:proofErr w:type="spellEnd"/>
            <w:r>
              <w:rPr>
                <w:lang w:val="nl-NL"/>
              </w:rPr>
              <w:t xml:space="preserve"> mannen (800gr)</w:t>
            </w:r>
          </w:p>
        </w:tc>
      </w:tr>
      <w:tr w:rsidR="002C6E72" w:rsidRPr="00654538" w14:paraId="57AAA43F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D81B44D" w14:textId="49B290A4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21u05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3EEBC92" w14:textId="154115F6" w:rsidR="002C6E72" w:rsidRPr="005C02D8" w:rsidRDefault="002C6E72" w:rsidP="009E5E58">
            <w:pPr>
              <w:rPr>
                <w:lang w:val="de-DE"/>
              </w:rPr>
            </w:pPr>
            <w:r w:rsidRPr="007C26D7">
              <w:rPr>
                <w:lang w:val="de-DE"/>
              </w:rPr>
              <w:t xml:space="preserve">200m </w:t>
            </w:r>
            <w:proofErr w:type="spellStart"/>
            <w:r w:rsidRPr="007C26D7">
              <w:rPr>
                <w:lang w:val="de-DE"/>
              </w:rPr>
              <w:t>jun.sen.mas</w:t>
            </w:r>
            <w:proofErr w:type="spellEnd"/>
            <w:r w:rsidRPr="007C26D7">
              <w:rPr>
                <w:lang w:val="de-DE"/>
              </w:rPr>
              <w:t xml:space="preserve"> </w:t>
            </w:r>
            <w:proofErr w:type="spellStart"/>
            <w:r w:rsidRPr="007C26D7">
              <w:rPr>
                <w:lang w:val="de-DE"/>
              </w:rPr>
              <w:t>mannen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58C51BA2" w14:textId="385BFC55" w:rsidR="002C6E72" w:rsidRPr="005C02D8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CC1F397" w14:textId="45ECBFFF" w:rsidR="002C6E72" w:rsidRPr="00654538" w:rsidRDefault="002C6E72" w:rsidP="009E5E58">
            <w:pPr>
              <w:rPr>
                <w:lang w:val="nl-BE"/>
              </w:rPr>
            </w:pPr>
            <w:r>
              <w:rPr>
                <w:lang w:val="nl-NL"/>
              </w:rPr>
              <w:t>Speer M35/40/45 (800gr)</w:t>
            </w:r>
          </w:p>
        </w:tc>
      </w:tr>
      <w:tr w:rsidR="002C6E72" w14:paraId="20B2286F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86BEE29" w14:textId="1A6E931A" w:rsidR="002C6E72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F9C7C99" w14:textId="6624521A" w:rsidR="002C6E72" w:rsidRDefault="002C6E72" w:rsidP="009E5E58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164F463" w14:textId="77777777" w:rsidR="002C6E72" w:rsidRPr="00266F67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9006F13" w14:textId="40F9AC1D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>ver schol meisjes</w:t>
            </w:r>
          </w:p>
        </w:tc>
      </w:tr>
      <w:tr w:rsidR="002C6E72" w:rsidRPr="00E657A1" w14:paraId="5E48521A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DC5FFF7" w14:textId="4078186F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21u15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FF9982C" w14:textId="512809FA" w:rsidR="002C6E72" w:rsidRPr="00DA5E97" w:rsidRDefault="002C6E72" w:rsidP="009E5E58">
            <w:pPr>
              <w:rPr>
                <w:lang w:val="nl-BE"/>
              </w:rPr>
            </w:pPr>
            <w:r>
              <w:rPr>
                <w:lang w:val="nl-NL"/>
              </w:rPr>
              <w:t xml:space="preserve">800m </w:t>
            </w:r>
            <w:proofErr w:type="spellStart"/>
            <w:r>
              <w:rPr>
                <w:lang w:val="nl-NL"/>
              </w:rPr>
              <w:t>jun.sen.mas</w:t>
            </w:r>
            <w:proofErr w:type="spellEnd"/>
            <w:r>
              <w:rPr>
                <w:lang w:val="nl-NL"/>
              </w:rPr>
              <w:t xml:space="preserve"> vrouwen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054FAA21" w14:textId="77777777" w:rsidR="002C6E72" w:rsidRPr="00DA5E97" w:rsidRDefault="002C6E72" w:rsidP="009E5E58">
            <w:pPr>
              <w:rPr>
                <w:u w:val="single"/>
                <w:lang w:val="nl-B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C3E54CE" w14:textId="2B17DB8C" w:rsidR="002C6E72" w:rsidRDefault="002C6E72" w:rsidP="009E5E58">
            <w:pPr>
              <w:rPr>
                <w:lang w:val="nl-NL"/>
              </w:rPr>
            </w:pPr>
            <w:r w:rsidRPr="00654538">
              <w:rPr>
                <w:lang w:val="nl-BE"/>
              </w:rPr>
              <w:t xml:space="preserve">Ver </w:t>
            </w:r>
            <w:proofErr w:type="spellStart"/>
            <w:r w:rsidRPr="00654538">
              <w:rPr>
                <w:lang w:val="nl-BE"/>
              </w:rPr>
              <w:t>jun.sen.mas</w:t>
            </w:r>
            <w:proofErr w:type="spellEnd"/>
            <w:r w:rsidRPr="00654538">
              <w:rPr>
                <w:lang w:val="nl-BE"/>
              </w:rPr>
              <w:t xml:space="preserve"> vrou</w:t>
            </w:r>
            <w:r>
              <w:rPr>
                <w:lang w:val="nl-BE"/>
              </w:rPr>
              <w:t>wen</w:t>
            </w:r>
          </w:p>
        </w:tc>
      </w:tr>
      <w:tr w:rsidR="002C6E72" w:rsidRPr="00E657A1" w14:paraId="6970B896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42DD823" w14:textId="66F193B3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21u23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DC96AF1" w14:textId="71B1FC57" w:rsidR="002C6E72" w:rsidRPr="005C02D8" w:rsidRDefault="002C6E72" w:rsidP="009E5E58">
            <w:pPr>
              <w:rPr>
                <w:highlight w:val="yellow"/>
                <w:lang w:val="de-DE"/>
              </w:rPr>
            </w:pPr>
            <w:r w:rsidRPr="007C26D7">
              <w:rPr>
                <w:lang w:val="de-DE"/>
              </w:rPr>
              <w:t xml:space="preserve">800m </w:t>
            </w:r>
            <w:proofErr w:type="spellStart"/>
            <w:r w:rsidRPr="007C26D7">
              <w:rPr>
                <w:lang w:val="de-DE"/>
              </w:rPr>
              <w:t>jun.sen.mas</w:t>
            </w:r>
            <w:proofErr w:type="spellEnd"/>
            <w:r w:rsidRPr="007C26D7">
              <w:rPr>
                <w:lang w:val="de-DE"/>
              </w:rPr>
              <w:t xml:space="preserve"> </w:t>
            </w:r>
            <w:proofErr w:type="spellStart"/>
            <w:r w:rsidRPr="007C26D7">
              <w:rPr>
                <w:lang w:val="de-DE"/>
              </w:rPr>
              <w:t>mannen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03186A2F" w14:textId="77777777" w:rsidR="002C6E72" w:rsidRPr="005C02D8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AAE3D40" w14:textId="4D4E5191" w:rsidR="002C6E72" w:rsidRPr="000C6416" w:rsidRDefault="002C6E72" w:rsidP="009E5E58">
            <w:pPr>
              <w:rPr>
                <w:lang w:val="de-DE"/>
              </w:rPr>
            </w:pPr>
          </w:p>
        </w:tc>
      </w:tr>
      <w:tr w:rsidR="002C6E72" w:rsidRPr="00DA5E97" w14:paraId="3F9FEC7B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782A589" w14:textId="381AF379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21u33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A153670" w14:textId="7D667E89" w:rsidR="002C6E72" w:rsidRDefault="002C6E72" w:rsidP="009E5E58">
            <w:pPr>
              <w:rPr>
                <w:lang w:val="nl-NL"/>
              </w:rPr>
            </w:pPr>
            <w:r>
              <w:rPr>
                <w:lang w:val="nl-NL"/>
              </w:rPr>
              <w:t>3000m schol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AD62CF8" w14:textId="77777777" w:rsidR="002C6E72" w:rsidRPr="00266F67" w:rsidRDefault="002C6E72" w:rsidP="009E5E58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5880E78" w14:textId="0C951379" w:rsidR="002C6E72" w:rsidRDefault="002C6E72" w:rsidP="009E5E58">
            <w:pPr>
              <w:rPr>
                <w:lang w:val="nl-NL"/>
              </w:rPr>
            </w:pPr>
          </w:p>
        </w:tc>
      </w:tr>
      <w:tr w:rsidR="002C6E72" w:rsidRPr="00E657A1" w14:paraId="4D9E817F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540112F" w14:textId="1731A0A1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21u33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5E0247F" w14:textId="1387342B" w:rsidR="002C6E72" w:rsidRPr="005C02D8" w:rsidRDefault="002C6E72" w:rsidP="009E5E58">
            <w:pPr>
              <w:rPr>
                <w:lang w:val="nl-BE"/>
              </w:rPr>
            </w:pPr>
            <w:r>
              <w:rPr>
                <w:lang w:val="nl-NL"/>
              </w:rPr>
              <w:t xml:space="preserve">3000m </w:t>
            </w:r>
            <w:proofErr w:type="spellStart"/>
            <w:r>
              <w:rPr>
                <w:lang w:val="nl-NL"/>
              </w:rPr>
              <w:t>jun.sen.mas</w:t>
            </w:r>
            <w:proofErr w:type="spellEnd"/>
            <w:r>
              <w:rPr>
                <w:lang w:val="nl-NL"/>
              </w:rPr>
              <w:t xml:space="preserve"> vrouwen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72E4EFAE" w14:textId="77777777" w:rsidR="002C6E72" w:rsidRPr="005C02D8" w:rsidRDefault="002C6E72" w:rsidP="009E5E58">
            <w:pPr>
              <w:rPr>
                <w:u w:val="single"/>
                <w:lang w:val="nl-B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3CBD45B" w14:textId="782A59F2" w:rsidR="002C6E72" w:rsidRPr="005C02D8" w:rsidRDefault="002C6E72" w:rsidP="009E5E58">
            <w:pPr>
              <w:rPr>
                <w:lang w:val="nl-BE"/>
              </w:rPr>
            </w:pPr>
          </w:p>
        </w:tc>
      </w:tr>
      <w:tr w:rsidR="002C6E72" w:rsidRPr="00DA5E97" w14:paraId="6548492F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54DAC831" w14:textId="7BCB29AC" w:rsidR="002C6E72" w:rsidRDefault="002C6E72" w:rsidP="009E5E58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21u45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83EDE95" w14:textId="3D9B5866" w:rsidR="002C6E72" w:rsidRPr="005747E8" w:rsidRDefault="002C6E72" w:rsidP="009E5E58">
            <w:pPr>
              <w:rPr>
                <w:lang w:val="de-DE"/>
              </w:rPr>
            </w:pPr>
            <w:r>
              <w:rPr>
                <w:lang w:val="nl-NL"/>
              </w:rPr>
              <w:t>3000m schol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4EEDF1B7" w14:textId="77777777" w:rsidR="002C6E72" w:rsidRPr="005747E8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95ECF6D" w14:textId="77777777" w:rsidR="002C6E72" w:rsidRPr="005747E8" w:rsidRDefault="002C6E72" w:rsidP="009E5E58">
            <w:pPr>
              <w:rPr>
                <w:lang w:val="de-DE"/>
              </w:rPr>
            </w:pPr>
          </w:p>
        </w:tc>
      </w:tr>
      <w:tr w:rsidR="002C6E72" w:rsidRPr="00E657A1" w14:paraId="532B4339" w14:textId="7777777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212C7FF2" w14:textId="62DD9EA3" w:rsidR="002C6E72" w:rsidRPr="005747E8" w:rsidRDefault="002C6E72" w:rsidP="009E5E58">
            <w:pPr>
              <w:rPr>
                <w:u w:val="single"/>
                <w:lang w:val="de-DE"/>
              </w:rPr>
            </w:pPr>
            <w:r>
              <w:rPr>
                <w:u w:val="single"/>
                <w:lang w:val="nl-NL"/>
              </w:rPr>
              <w:t>21u45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33521A8" w14:textId="561C0F1E" w:rsidR="002C6E72" w:rsidRPr="005C02D8" w:rsidRDefault="002C6E72" w:rsidP="009E5E58">
            <w:pPr>
              <w:rPr>
                <w:lang w:val="de-DE"/>
              </w:rPr>
            </w:pPr>
            <w:r>
              <w:rPr>
                <w:lang w:val="de-DE"/>
              </w:rPr>
              <w:t>3</w:t>
            </w:r>
            <w:r w:rsidRPr="00095E54">
              <w:rPr>
                <w:lang w:val="de-DE"/>
              </w:rPr>
              <w:t xml:space="preserve">000m </w:t>
            </w:r>
            <w:proofErr w:type="spellStart"/>
            <w:r w:rsidRPr="00095E54">
              <w:rPr>
                <w:lang w:val="de-DE"/>
              </w:rPr>
              <w:t>jun.sen.mas</w:t>
            </w:r>
            <w:proofErr w:type="spellEnd"/>
            <w:r w:rsidRPr="00095E54">
              <w:rPr>
                <w:lang w:val="de-DE"/>
              </w:rPr>
              <w:t xml:space="preserve"> </w:t>
            </w:r>
            <w:proofErr w:type="spellStart"/>
            <w:r w:rsidRPr="00095E54">
              <w:rPr>
                <w:lang w:val="de-DE"/>
              </w:rPr>
              <w:t>mannen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68591374" w14:textId="77777777" w:rsidR="002C6E72" w:rsidRPr="005C02D8" w:rsidRDefault="002C6E72" w:rsidP="009E5E58">
            <w:pPr>
              <w:rPr>
                <w:u w:val="single"/>
                <w:lang w:val="de-DE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C4C38C9" w14:textId="77777777" w:rsidR="002C6E72" w:rsidRPr="005C02D8" w:rsidRDefault="002C6E72" w:rsidP="009E5E58">
            <w:pPr>
              <w:rPr>
                <w:lang w:val="de-DE"/>
              </w:rPr>
            </w:pPr>
          </w:p>
        </w:tc>
      </w:tr>
    </w:tbl>
    <w:p w14:paraId="4C59D442" w14:textId="77777777" w:rsidR="00A47C2D" w:rsidRPr="00764F5B" w:rsidRDefault="00A47C2D" w:rsidP="0012319C">
      <w:pPr>
        <w:rPr>
          <w:lang w:val="de-DE"/>
        </w:rPr>
      </w:pPr>
    </w:p>
    <w:sectPr w:rsidR="00A47C2D" w:rsidRPr="00764F5B" w:rsidSect="009434BC">
      <w:pgSz w:w="11907" w:h="16840"/>
      <w:pgMar w:top="567" w:right="567" w:bottom="567" w:left="1134" w:header="708" w:footer="708" w:gutter="0"/>
      <w:paperSrc w:first="101" w:other="10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roseAntique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707"/>
    <w:rsid w:val="00001402"/>
    <w:rsid w:val="0002085E"/>
    <w:rsid w:val="00023CF2"/>
    <w:rsid w:val="00063377"/>
    <w:rsid w:val="0007132B"/>
    <w:rsid w:val="00080BE6"/>
    <w:rsid w:val="000903A1"/>
    <w:rsid w:val="00095E54"/>
    <w:rsid w:val="000C6416"/>
    <w:rsid w:val="000D31BD"/>
    <w:rsid w:val="000E1F93"/>
    <w:rsid w:val="0012319C"/>
    <w:rsid w:val="00156850"/>
    <w:rsid w:val="00162879"/>
    <w:rsid w:val="00187041"/>
    <w:rsid w:val="00227554"/>
    <w:rsid w:val="00230F1E"/>
    <w:rsid w:val="00236606"/>
    <w:rsid w:val="00266F67"/>
    <w:rsid w:val="002964DB"/>
    <w:rsid w:val="002A4813"/>
    <w:rsid w:val="002C6E72"/>
    <w:rsid w:val="002C7A61"/>
    <w:rsid w:val="002D2EAA"/>
    <w:rsid w:val="00312FEC"/>
    <w:rsid w:val="00320D23"/>
    <w:rsid w:val="00321707"/>
    <w:rsid w:val="0032270A"/>
    <w:rsid w:val="003316E1"/>
    <w:rsid w:val="00351FE2"/>
    <w:rsid w:val="0036196F"/>
    <w:rsid w:val="00366AC4"/>
    <w:rsid w:val="00370516"/>
    <w:rsid w:val="00375E64"/>
    <w:rsid w:val="003821AD"/>
    <w:rsid w:val="003C7473"/>
    <w:rsid w:val="003E119F"/>
    <w:rsid w:val="004024D3"/>
    <w:rsid w:val="00460328"/>
    <w:rsid w:val="00493B58"/>
    <w:rsid w:val="004D5108"/>
    <w:rsid w:val="00500A4B"/>
    <w:rsid w:val="00502930"/>
    <w:rsid w:val="00513CE6"/>
    <w:rsid w:val="00516543"/>
    <w:rsid w:val="005168E6"/>
    <w:rsid w:val="00567B46"/>
    <w:rsid w:val="005747E8"/>
    <w:rsid w:val="0057720F"/>
    <w:rsid w:val="00587A16"/>
    <w:rsid w:val="00591646"/>
    <w:rsid w:val="005C02D8"/>
    <w:rsid w:val="005D2714"/>
    <w:rsid w:val="005D7CEF"/>
    <w:rsid w:val="005E2A6D"/>
    <w:rsid w:val="0063080A"/>
    <w:rsid w:val="00654538"/>
    <w:rsid w:val="0068485F"/>
    <w:rsid w:val="006A50E7"/>
    <w:rsid w:val="006E353C"/>
    <w:rsid w:val="006E4020"/>
    <w:rsid w:val="006F068F"/>
    <w:rsid w:val="006F642B"/>
    <w:rsid w:val="00716F70"/>
    <w:rsid w:val="00725D1B"/>
    <w:rsid w:val="00730BFD"/>
    <w:rsid w:val="0073731B"/>
    <w:rsid w:val="007605FF"/>
    <w:rsid w:val="0076136B"/>
    <w:rsid w:val="00764F5B"/>
    <w:rsid w:val="00774C59"/>
    <w:rsid w:val="00790E2E"/>
    <w:rsid w:val="00796655"/>
    <w:rsid w:val="007A5100"/>
    <w:rsid w:val="007B69AB"/>
    <w:rsid w:val="007C090A"/>
    <w:rsid w:val="007C26D7"/>
    <w:rsid w:val="007D33FF"/>
    <w:rsid w:val="007D51C0"/>
    <w:rsid w:val="007F0C47"/>
    <w:rsid w:val="007F51CD"/>
    <w:rsid w:val="008024D4"/>
    <w:rsid w:val="00804EE9"/>
    <w:rsid w:val="008122EE"/>
    <w:rsid w:val="008646C5"/>
    <w:rsid w:val="00867427"/>
    <w:rsid w:val="00870766"/>
    <w:rsid w:val="008744A2"/>
    <w:rsid w:val="008922CE"/>
    <w:rsid w:val="008D609C"/>
    <w:rsid w:val="008E0CD5"/>
    <w:rsid w:val="008E1D78"/>
    <w:rsid w:val="009167D3"/>
    <w:rsid w:val="009258E0"/>
    <w:rsid w:val="00933547"/>
    <w:rsid w:val="009434BC"/>
    <w:rsid w:val="009476BE"/>
    <w:rsid w:val="0095383D"/>
    <w:rsid w:val="00955592"/>
    <w:rsid w:val="009610C7"/>
    <w:rsid w:val="00986D7D"/>
    <w:rsid w:val="009966A1"/>
    <w:rsid w:val="009A2B6C"/>
    <w:rsid w:val="009A3496"/>
    <w:rsid w:val="009B02FB"/>
    <w:rsid w:val="009C3A96"/>
    <w:rsid w:val="009D0D5B"/>
    <w:rsid w:val="009E5E58"/>
    <w:rsid w:val="00A07769"/>
    <w:rsid w:val="00A11CB4"/>
    <w:rsid w:val="00A47C2D"/>
    <w:rsid w:val="00AB06DF"/>
    <w:rsid w:val="00AC1294"/>
    <w:rsid w:val="00AC2084"/>
    <w:rsid w:val="00AE0BB4"/>
    <w:rsid w:val="00B031D7"/>
    <w:rsid w:val="00B25837"/>
    <w:rsid w:val="00B31777"/>
    <w:rsid w:val="00B36805"/>
    <w:rsid w:val="00B475AC"/>
    <w:rsid w:val="00B52994"/>
    <w:rsid w:val="00B54A1F"/>
    <w:rsid w:val="00B65DE9"/>
    <w:rsid w:val="00B661E2"/>
    <w:rsid w:val="00B67478"/>
    <w:rsid w:val="00B730C9"/>
    <w:rsid w:val="00B818DF"/>
    <w:rsid w:val="00BA44AA"/>
    <w:rsid w:val="00BD5B28"/>
    <w:rsid w:val="00BE090D"/>
    <w:rsid w:val="00BE5778"/>
    <w:rsid w:val="00BF0FDC"/>
    <w:rsid w:val="00C22EBF"/>
    <w:rsid w:val="00C26B47"/>
    <w:rsid w:val="00C30612"/>
    <w:rsid w:val="00C53684"/>
    <w:rsid w:val="00C541DD"/>
    <w:rsid w:val="00C64C1A"/>
    <w:rsid w:val="00C86F39"/>
    <w:rsid w:val="00CA6774"/>
    <w:rsid w:val="00CB0D2F"/>
    <w:rsid w:val="00CC2552"/>
    <w:rsid w:val="00CE21EF"/>
    <w:rsid w:val="00CF3BF1"/>
    <w:rsid w:val="00D05748"/>
    <w:rsid w:val="00D67691"/>
    <w:rsid w:val="00D73145"/>
    <w:rsid w:val="00D8391D"/>
    <w:rsid w:val="00D9273F"/>
    <w:rsid w:val="00DA5E97"/>
    <w:rsid w:val="00DB68C3"/>
    <w:rsid w:val="00DC1DA6"/>
    <w:rsid w:val="00DD2A93"/>
    <w:rsid w:val="00DE1905"/>
    <w:rsid w:val="00DE1DF4"/>
    <w:rsid w:val="00DF2162"/>
    <w:rsid w:val="00E00E61"/>
    <w:rsid w:val="00E12417"/>
    <w:rsid w:val="00E130E3"/>
    <w:rsid w:val="00E43EC4"/>
    <w:rsid w:val="00E50E5E"/>
    <w:rsid w:val="00E657A1"/>
    <w:rsid w:val="00E71756"/>
    <w:rsid w:val="00E84DB9"/>
    <w:rsid w:val="00EA3A9C"/>
    <w:rsid w:val="00EB0550"/>
    <w:rsid w:val="00EB252D"/>
    <w:rsid w:val="00EC63ED"/>
    <w:rsid w:val="00EF2FBD"/>
    <w:rsid w:val="00F50913"/>
    <w:rsid w:val="00F54850"/>
    <w:rsid w:val="00F657E6"/>
    <w:rsid w:val="00F813D0"/>
    <w:rsid w:val="00F81582"/>
    <w:rsid w:val="00FA2719"/>
    <w:rsid w:val="00FB6290"/>
    <w:rsid w:val="00FC220F"/>
    <w:rsid w:val="00FE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8DD4D4"/>
  <w15:docId w15:val="{2AEC504A-1F8E-4D4B-90BC-329DAD276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8024D4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8"/>
      <w:lang w:val="en-GB" w:eastAsia="nl-NL"/>
    </w:rPr>
  </w:style>
  <w:style w:type="paragraph" w:styleId="Kop1">
    <w:name w:val="heading 1"/>
    <w:basedOn w:val="Standaard"/>
    <w:next w:val="Standaard"/>
    <w:qFormat/>
    <w:rsid w:val="008024D4"/>
    <w:pPr>
      <w:pBdr>
        <w:top w:val="double" w:sz="12" w:space="1" w:color="auto"/>
        <w:left w:val="double" w:sz="12" w:space="1" w:color="auto"/>
        <w:bottom w:val="double" w:sz="12" w:space="1" w:color="auto"/>
        <w:right w:val="double" w:sz="12" w:space="1" w:color="auto"/>
      </w:pBdr>
      <w:spacing w:before="240"/>
      <w:jc w:val="center"/>
      <w:outlineLvl w:val="0"/>
    </w:pPr>
    <w:rPr>
      <w:rFonts w:ascii="ProseAntique" w:hAnsi="ProseAntique"/>
      <w:b/>
      <w:smallCaps/>
      <w:sz w:val="60"/>
    </w:rPr>
  </w:style>
  <w:style w:type="paragraph" w:styleId="Kop2">
    <w:name w:val="heading 2"/>
    <w:basedOn w:val="Standaard"/>
    <w:qFormat/>
    <w:rsid w:val="008024D4"/>
    <w:pPr>
      <w:outlineLvl w:val="1"/>
    </w:pPr>
    <w:rPr>
      <w:rFonts w:ascii="ProseAntique" w:hAnsi="ProseAntique"/>
      <w:b/>
      <w:smallCaps/>
      <w:sz w:val="3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semiHidden/>
    <w:rsid w:val="002C7A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SOFFICE\WINWORD\SJABLOON\UUR-OP.DOT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E9CA41-29DF-412D-B3E1-EAF5525F3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UUR-OP</Template>
  <TotalTime>0</TotalTime>
  <Pages>2</Pages>
  <Words>247</Words>
  <Characters>1727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ATLETIEKCLUB  VITA</vt:lpstr>
    </vt:vector>
  </TitlesOfParts>
  <Company>Fin.be</Company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ATLETIEKCLUB  VITA</dc:title>
  <dc:creator>De Vogelaer Eddy</dc:creator>
  <cp:lastModifiedBy>Eddy De Vogelaer</cp:lastModifiedBy>
  <cp:revision>6</cp:revision>
  <cp:lastPrinted>2024-05-14T12:07:00Z</cp:lastPrinted>
  <dcterms:created xsi:type="dcterms:W3CDTF">2025-01-23T16:08:00Z</dcterms:created>
  <dcterms:modified xsi:type="dcterms:W3CDTF">2025-03-18T16:28:00Z</dcterms:modified>
</cp:coreProperties>
</file>